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/>
  <w:body>
    <w:p w:rsidR="00497643" w:rsidRDefault="00497643" w:rsidP="000A11AB">
      <w:pPr>
        <w:spacing w:after="0" w:line="240" w:lineRule="auto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1.25pt;height:53.25pt" fillcolor="#17365d" strokecolor="#548dd4">
            <v:shadow color="#868686" opacity=".5" offset="-6pt,-6pt"/>
            <v:textpath style="font-family:&quot;Arial Black&quot;;v-text-kern:t" trim="t" fitpath="t" xscale="f" string="Serdecznie zapraszamy wszystkich mieszkańców i turystów !!!"/>
          </v:shape>
        </w:pict>
      </w:r>
    </w:p>
    <w:p w:rsidR="00497643" w:rsidRDefault="00497643" w:rsidP="000A11AB">
      <w:pPr>
        <w:spacing w:after="0" w:line="240" w:lineRule="auto"/>
        <w:jc w:val="center"/>
      </w:pPr>
      <w:r>
        <w:pict>
          <v:shape id="_x0000_i1026" type="#_x0000_t156" style="width:355.5pt;height:108.75pt" fillcolor="red" strokecolor="#002060">
            <v:fill color2="#099"/>
            <v:shadow on="t" color="silver" opacity="52429f" offset="3pt,3pt"/>
            <v:textpath style="font-family:&quot;Times New Roman&quot;;v-text-kern:t" trim="t" fitpath="t" xscale="f" string="Dzień Ratownika WOPR"/>
          </v:shape>
        </w:pict>
      </w:r>
    </w:p>
    <w:p w:rsidR="00497643" w:rsidRDefault="00497643" w:rsidP="000A11AB">
      <w:pPr>
        <w:spacing w:after="0" w:line="240" w:lineRule="auto"/>
        <w:jc w:val="center"/>
      </w:pPr>
    </w:p>
    <w:p w:rsidR="00497643" w:rsidRDefault="00497643" w:rsidP="000A11AB">
      <w:pPr>
        <w:spacing w:after="0" w:line="240" w:lineRule="auto"/>
        <w:jc w:val="center"/>
      </w:pPr>
    </w:p>
    <w:p w:rsidR="00497643" w:rsidRDefault="00497643" w:rsidP="000A11AB">
      <w:pPr>
        <w:spacing w:after="0" w:line="240" w:lineRule="auto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69.25pt;height:25.5pt" fillcolor="#002060" strokecolor="red">
            <v:shadow on="t" opacity="52429f"/>
            <v:textpath style="font-family:&quot;Arial Black&quot;;font-style:italic;v-text-kern:t" trim="t" fitpath="t" string="29 czerwca 2017r."/>
          </v:shape>
        </w:pict>
      </w:r>
    </w:p>
    <w:p w:rsidR="00497643" w:rsidRDefault="00497643" w:rsidP="000A11AB">
      <w:pPr>
        <w:spacing w:after="0" w:line="240" w:lineRule="auto"/>
        <w:jc w:val="center"/>
      </w:pPr>
    </w:p>
    <w:p w:rsidR="00497643" w:rsidRDefault="00497643" w:rsidP="000A11AB">
      <w:pPr>
        <w:spacing w:after="0" w:line="240" w:lineRule="auto"/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8" type="#_x0000_t161" style="width:448.5pt;height:39pt" adj="5665" fillcolor="#002060" strokecolor="red">
            <v:shadow color="#868686"/>
            <v:textpath style="font-family:&quot;Impact&quot;;v-text-kern:t" trim="t" fitpath="t" xscale="f" string="Plaża Miejska w Szczytnie godz. 18.00"/>
          </v:shape>
        </w:pict>
      </w:r>
    </w:p>
    <w:p w:rsidR="00497643" w:rsidRDefault="00497643" w:rsidP="000A11AB">
      <w:pPr>
        <w:spacing w:after="0" w:line="240" w:lineRule="auto"/>
        <w:jc w:val="center"/>
      </w:pPr>
    </w:p>
    <w:p w:rsidR="00497643" w:rsidRDefault="00497643" w:rsidP="002A4DE5">
      <w:pPr>
        <w:pStyle w:val="ListParagraph"/>
        <w:spacing w:line="240" w:lineRule="auto"/>
        <w:ind w:left="-284"/>
        <w:jc w:val="center"/>
        <w:rPr>
          <w:rFonts w:ascii="Times New Roman" w:hAnsi="Times New Roman" w:cs="Times New Roman"/>
          <w:b/>
          <w:bCs/>
          <w:i/>
          <w:iCs/>
          <w:smallCaps/>
          <w:shadow/>
          <w:color w:val="002060"/>
          <w:sz w:val="48"/>
          <w:szCs w:val="48"/>
        </w:rPr>
      </w:pPr>
      <w:r w:rsidRPr="002A4DE5">
        <w:rPr>
          <w:rFonts w:ascii="Times New Roman" w:hAnsi="Times New Roman" w:cs="Times New Roman"/>
          <w:b/>
          <w:bCs/>
          <w:i/>
          <w:iCs/>
          <w:smallCaps/>
          <w:shadow/>
          <w:color w:val="002060"/>
          <w:sz w:val="48"/>
          <w:szCs w:val="48"/>
        </w:rPr>
        <w:t>Atrakcje:</w:t>
      </w:r>
    </w:p>
    <w:p w:rsidR="00497643" w:rsidRPr="00B73269" w:rsidRDefault="00497643" w:rsidP="002A4DE5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pokaz ratownictwa wodnego -  </w:t>
      </w:r>
      <w:r w:rsidRPr="00B73269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4K WOPR Szczytno </w:t>
      </w:r>
    </w:p>
    <w:p w:rsidR="00497643" w:rsidRPr="00B73269" w:rsidRDefault="00497643" w:rsidP="002A4DE5">
      <w:pPr>
        <w:pStyle w:val="ListParagraph"/>
        <w:numPr>
          <w:ilvl w:val="0"/>
          <w:numId w:val="1"/>
        </w:numPr>
        <w:spacing w:line="240" w:lineRule="auto"/>
        <w:ind w:left="426" w:hanging="66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B73269">
        <w:rPr>
          <w:rFonts w:ascii="Times New Roman" w:hAnsi="Times New Roman" w:cs="Times New Roman"/>
          <w:i/>
          <w:iCs/>
          <w:color w:val="002060"/>
          <w:sz w:val="32"/>
          <w:szCs w:val="32"/>
        </w:rPr>
        <w:t>pokaz z udziałem łodzi motorowe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>j</w:t>
      </w:r>
      <w:r w:rsidRPr="00B73269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KPP Szczytno</w:t>
      </w:r>
    </w:p>
    <w:p w:rsidR="00497643" w:rsidRPr="00B73269" w:rsidRDefault="00497643" w:rsidP="002A4DE5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B73269">
        <w:rPr>
          <w:rFonts w:ascii="Times New Roman" w:hAnsi="Times New Roman" w:cs="Times New Roman"/>
          <w:i/>
          <w:iCs/>
          <w:color w:val="002060"/>
          <w:sz w:val="32"/>
          <w:szCs w:val="32"/>
        </w:rPr>
        <w:t>plenerowa lekcja profilaktyczna</w:t>
      </w:r>
    </w:p>
    <w:p w:rsidR="00497643" w:rsidRDefault="00497643" w:rsidP="002A4DE5">
      <w:pPr>
        <w:pStyle w:val="ListParagraph"/>
        <w:numPr>
          <w:ilvl w:val="0"/>
          <w:numId w:val="1"/>
        </w:numPr>
        <w:spacing w:line="240" w:lineRule="auto"/>
        <w:ind w:left="-284" w:firstLine="142"/>
        <w:jc w:val="center"/>
      </w:pPr>
      <w:r w:rsidRPr="00B73269">
        <w:rPr>
          <w:rFonts w:ascii="Times New Roman" w:hAnsi="Times New Roman" w:cs="Times New Roman"/>
          <w:i/>
          <w:iCs/>
          <w:color w:val="002060"/>
          <w:sz w:val="32"/>
          <w:szCs w:val="32"/>
        </w:rPr>
        <w:t>gry i zabawy dla dzieci</w:t>
      </w:r>
      <w:r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</w:t>
      </w: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2" o:spid="_x0000_i1029" type="#_x0000_t75" alt="Mazury - plaża miejska w Szczytnie" style="width:489.75pt;height:141pt;visibility:visible">
            <v:imagedata r:id="rId7" o:title=""/>
            <o:lock v:ext="edit" aspectratio="f"/>
          </v:shape>
        </w:pict>
      </w:r>
      <w:r w:rsidRPr="00C16ABA">
        <w:pict>
          <v:shape id="_x0000_i1030" type="#_x0000_t75" style="width:90pt;height:90pt">
            <v:imagedata r:id="rId8" o:title=""/>
          </v:shape>
        </w:pict>
      </w:r>
      <w:r>
        <w:rPr>
          <w:noProof/>
          <w:lang w:eastAsia="pl-PL"/>
        </w:rPr>
        <w:pict>
          <v:shape id="Obraz 2" o:spid="_x0000_i1031" type="#_x0000_t75" style="width:95.25pt;height:90.75pt;visibility:visible">
            <v:imagedata r:id="rId9" o:title=""/>
          </v:shape>
        </w:pict>
      </w:r>
      <w:r>
        <w:rPr>
          <w:noProof/>
          <w:lang w:eastAsia="pl-PL"/>
        </w:rPr>
        <w:pict>
          <v:shape id="Obraz 1" o:spid="_x0000_i1032" type="#_x0000_t75" alt="Znalezione obrazy dla zapytania wopr szczytno logo" style="width:85.5pt;height:90pt;visibility:visible">
            <v:imagedata r:id="rId10" o:title=""/>
          </v:shape>
        </w:pict>
      </w:r>
      <w:r>
        <w:rPr>
          <w:noProof/>
          <w:lang w:eastAsia="pl-PL"/>
        </w:rPr>
        <w:pict>
          <v:shape id="Obraz 4" o:spid="_x0000_i1033" type="#_x0000_t75" alt="Znalezione obrazy dla zapytania wopr szczytno logo" style="width:89.25pt;height:89.25pt;visibility:visible">
            <v:imagedata r:id="rId11" o:title=""/>
          </v:shape>
        </w:pict>
      </w:r>
    </w:p>
    <w:sectPr w:rsidR="00497643" w:rsidSect="002C374E">
      <w:pgSz w:w="11906" w:h="16838"/>
      <w:pgMar w:top="1417" w:right="1417" w:bottom="1417" w:left="1417" w:header="708" w:footer="708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643" w:rsidRDefault="00497643" w:rsidP="002C374E">
      <w:pPr>
        <w:spacing w:after="0" w:line="240" w:lineRule="auto"/>
      </w:pPr>
      <w:r>
        <w:separator/>
      </w:r>
    </w:p>
  </w:endnote>
  <w:endnote w:type="continuationSeparator" w:id="1">
    <w:p w:rsidR="00497643" w:rsidRDefault="00497643" w:rsidP="002C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643" w:rsidRDefault="00497643" w:rsidP="002C374E">
      <w:pPr>
        <w:spacing w:after="0" w:line="240" w:lineRule="auto"/>
      </w:pPr>
      <w:r>
        <w:separator/>
      </w:r>
    </w:p>
  </w:footnote>
  <w:footnote w:type="continuationSeparator" w:id="1">
    <w:p w:rsidR="00497643" w:rsidRDefault="00497643" w:rsidP="002C3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3733B"/>
    <w:multiLevelType w:val="hybridMultilevel"/>
    <w:tmpl w:val="C66E212A"/>
    <w:lvl w:ilvl="0" w:tplc="0415000D">
      <w:start w:val="1"/>
      <w:numFmt w:val="bullet"/>
      <w:lvlText w:val=""/>
      <w:lvlJc w:val="left"/>
      <w:pPr>
        <w:ind w:left="1413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5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7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1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3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73" w:hanging="360"/>
      </w:pPr>
      <w:rPr>
        <w:rFonts w:ascii="Wingdings" w:hAnsi="Wingdings" w:cs="Wingdings" w:hint="default"/>
      </w:rPr>
    </w:lvl>
  </w:abstractNum>
  <w:abstractNum w:abstractNumId="1">
    <w:nsid w:val="2BA3438F"/>
    <w:multiLevelType w:val="hybridMultilevel"/>
    <w:tmpl w:val="1C3C887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43C64807"/>
    <w:multiLevelType w:val="hybridMultilevel"/>
    <w:tmpl w:val="113EED02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C936AD7"/>
    <w:multiLevelType w:val="hybridMultilevel"/>
    <w:tmpl w:val="0D96AE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4070A4C"/>
    <w:multiLevelType w:val="hybridMultilevel"/>
    <w:tmpl w:val="5DA64310"/>
    <w:lvl w:ilvl="0" w:tplc="0415000D">
      <w:start w:val="1"/>
      <w:numFmt w:val="bullet"/>
      <w:lvlText w:val=""/>
      <w:lvlJc w:val="left"/>
      <w:pPr>
        <w:ind w:left="693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1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3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5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9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1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53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3AA7"/>
    <w:rsid w:val="00027530"/>
    <w:rsid w:val="000A11AB"/>
    <w:rsid w:val="00116863"/>
    <w:rsid w:val="00135A56"/>
    <w:rsid w:val="001C137A"/>
    <w:rsid w:val="00200172"/>
    <w:rsid w:val="00236702"/>
    <w:rsid w:val="0024060F"/>
    <w:rsid w:val="00286936"/>
    <w:rsid w:val="002A4DE5"/>
    <w:rsid w:val="002C374E"/>
    <w:rsid w:val="004576FD"/>
    <w:rsid w:val="00497643"/>
    <w:rsid w:val="004979D2"/>
    <w:rsid w:val="0055037F"/>
    <w:rsid w:val="00574144"/>
    <w:rsid w:val="0065362E"/>
    <w:rsid w:val="006F3AA7"/>
    <w:rsid w:val="00727134"/>
    <w:rsid w:val="00784113"/>
    <w:rsid w:val="007E3439"/>
    <w:rsid w:val="007E6903"/>
    <w:rsid w:val="00871364"/>
    <w:rsid w:val="008B6766"/>
    <w:rsid w:val="00927242"/>
    <w:rsid w:val="00993E61"/>
    <w:rsid w:val="009C2500"/>
    <w:rsid w:val="009C7C4A"/>
    <w:rsid w:val="00A1084F"/>
    <w:rsid w:val="00A23769"/>
    <w:rsid w:val="00B73269"/>
    <w:rsid w:val="00BF1D98"/>
    <w:rsid w:val="00C024BF"/>
    <w:rsid w:val="00C16ABA"/>
    <w:rsid w:val="00D55603"/>
    <w:rsid w:val="00D84325"/>
    <w:rsid w:val="00E36E73"/>
    <w:rsid w:val="00EA05A1"/>
    <w:rsid w:val="00FF4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17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F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3A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C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C374E"/>
  </w:style>
  <w:style w:type="paragraph" w:styleId="Footer">
    <w:name w:val="footer"/>
    <w:basedOn w:val="Normal"/>
    <w:link w:val="FooterChar"/>
    <w:uiPriority w:val="99"/>
    <w:rsid w:val="002C37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C374E"/>
  </w:style>
  <w:style w:type="paragraph" w:styleId="ListParagraph">
    <w:name w:val="List Paragraph"/>
    <w:basedOn w:val="Normal"/>
    <w:uiPriority w:val="99"/>
    <w:qFormat/>
    <w:rsid w:val="00116863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90</TotalTime>
  <Pages>1</Pages>
  <Words>25</Words>
  <Characters>152</Characters>
  <Application>Microsoft Office Outlook</Application>
  <DocSecurity>0</DocSecurity>
  <Lines>0</Lines>
  <Paragraphs>0</Paragraphs>
  <ScaleCrop>false</ScaleCrop>
  <Company>Policja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</dc:creator>
  <cp:keywords/>
  <dc:description/>
  <cp:lastModifiedBy>Izabela Głowacka</cp:lastModifiedBy>
  <cp:revision>17</cp:revision>
  <cp:lastPrinted>2017-06-24T13:53:00Z</cp:lastPrinted>
  <dcterms:created xsi:type="dcterms:W3CDTF">2017-06-24T12:24:00Z</dcterms:created>
  <dcterms:modified xsi:type="dcterms:W3CDTF">2017-06-27T05:47:00Z</dcterms:modified>
</cp:coreProperties>
</file>